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6E3B5" w14:textId="02BFDA28" w:rsidR="008F2CE2" w:rsidRDefault="008F2CE2" w:rsidP="00581CF9">
      <w:pPr>
        <w:tabs>
          <w:tab w:val="left" w:pos="0"/>
          <w:tab w:val="left" w:pos="3765"/>
        </w:tabs>
      </w:pP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3FAB09F2" wp14:editId="77DB0157">
            <wp:simplePos x="0" y="0"/>
            <wp:positionH relativeFrom="margin">
              <wp:posOffset>-810260</wp:posOffset>
            </wp:positionH>
            <wp:positionV relativeFrom="margin">
              <wp:posOffset>-1254125</wp:posOffset>
            </wp:positionV>
            <wp:extent cx="7561580" cy="10687685"/>
            <wp:effectExtent l="0" t="0" r="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bert:DORA LU:Croatia Osiguranje Word template:CO_SkoleA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3C8BD" w14:textId="786B0F1E" w:rsidR="00431319" w:rsidRDefault="00164128" w:rsidP="00440A7B">
      <w:pPr>
        <w:pStyle w:val="Title"/>
        <w:rPr>
          <w:rFonts w:ascii="Crosig Reg" w:hAnsi="Crosig Reg"/>
        </w:rPr>
      </w:pPr>
      <w:r w:rsidRPr="00EC5C4F">
        <w:rPr>
          <w:rFonts w:ascii="Crosig Reg" w:hAnsi="Crosig Re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293DD" wp14:editId="7A16F0A3">
                <wp:simplePos x="0" y="0"/>
                <wp:positionH relativeFrom="column">
                  <wp:posOffset>3543300</wp:posOffset>
                </wp:positionH>
                <wp:positionV relativeFrom="paragraph">
                  <wp:posOffset>-805180</wp:posOffset>
                </wp:positionV>
                <wp:extent cx="2763520" cy="1028700"/>
                <wp:effectExtent l="0" t="0" r="0" b="12700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19C9" w14:textId="46525D1D" w:rsidR="00237D1D" w:rsidRPr="009F4864" w:rsidRDefault="00237D1D" w:rsidP="005F4484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rosig Sans Reg" w:hAnsi="Crosig Sans Reg"/>
                              </w:rPr>
                            </w:pPr>
                            <w:r>
                              <w:rPr>
                                <w:rFonts w:ascii="Crosig Sans Reg" w:hAnsi="Crosig Sans Reg"/>
                              </w:rPr>
                              <w:t>Datum:</w:t>
                            </w:r>
                          </w:p>
                          <w:p w14:paraId="4674E96C" w14:textId="3E7C981F" w:rsidR="00237D1D" w:rsidRPr="009F4864" w:rsidRDefault="00237D1D" w:rsidP="005F4484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rosig Sans Reg" w:hAnsi="Crosig Sans Reg"/>
                              </w:rPr>
                            </w:pPr>
                            <w:r w:rsidRPr="009F4864">
                              <w:rPr>
                                <w:rFonts w:ascii="Crosig Sans Reg" w:hAnsi="Crosig Sans Reg"/>
                              </w:rPr>
                              <w:t>Prima:</w:t>
                            </w:r>
                          </w:p>
                          <w:p w14:paraId="37515BCD" w14:textId="77777777" w:rsidR="00237D1D" w:rsidRPr="009F4864" w:rsidRDefault="00237D1D" w:rsidP="001262EA">
                            <w:pPr>
                              <w:pStyle w:val="ListParagraph"/>
                              <w:spacing w:line="240" w:lineRule="auto"/>
                              <w:ind w:left="0"/>
                              <w:jc w:val="right"/>
                              <w:rPr>
                                <w:rFonts w:ascii="Crosig Sans Reg" w:hAnsi="Crosig Sans Reg"/>
                              </w:rPr>
                            </w:pPr>
                          </w:p>
                          <w:p w14:paraId="08990206" w14:textId="77777777" w:rsidR="00237D1D" w:rsidRPr="009F4864" w:rsidRDefault="00237D1D" w:rsidP="001262EA">
                            <w:pPr>
                              <w:spacing w:line="240" w:lineRule="auto"/>
                              <w:jc w:val="right"/>
                              <w:rPr>
                                <w:rFonts w:ascii="Crosig Sans Reg" w:hAnsi="Crosig Sans Reg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96293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9pt;margin-top:-63.4pt;width:217.6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" filled="f" stroked="f">
                <v:textbox>
                  <w:txbxContent>
                    <w:p w14:paraId="377B19C9" w14:textId="46525D1D" w:rsidR="00237D1D" w:rsidRPr="009F4864" w:rsidRDefault="00237D1D" w:rsidP="005F4484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rosig Sans Reg" w:hAnsi="Crosig Sans Reg"/>
                        </w:rPr>
                      </w:pPr>
                      <w:r>
                        <w:rPr>
                          <w:rFonts w:ascii="Crosig Sans Reg" w:hAnsi="Crosig Sans Reg"/>
                        </w:rPr>
                        <w:t>Datum:</w:t>
                      </w:r>
                    </w:p>
                    <w:p w14:paraId="4674E96C" w14:textId="3E7C981F" w:rsidR="00237D1D" w:rsidRPr="009F4864" w:rsidRDefault="00237D1D" w:rsidP="005F4484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rosig Sans Reg" w:hAnsi="Crosig Sans Reg"/>
                        </w:rPr>
                      </w:pPr>
                      <w:r w:rsidRPr="009F4864">
                        <w:rPr>
                          <w:rFonts w:ascii="Crosig Sans Reg" w:hAnsi="Crosig Sans Reg"/>
                        </w:rPr>
                        <w:t>Prima:</w:t>
                      </w:r>
                    </w:p>
                    <w:p w14:paraId="37515BCD" w14:textId="77777777" w:rsidR="00237D1D" w:rsidRPr="009F4864" w:rsidRDefault="00237D1D" w:rsidP="001262EA">
                      <w:pPr>
                        <w:pStyle w:val="ListParagraph"/>
                        <w:spacing w:line="240" w:lineRule="auto"/>
                        <w:ind w:left="0"/>
                        <w:jc w:val="right"/>
                        <w:rPr>
                          <w:rFonts w:ascii="Crosig Sans Reg" w:hAnsi="Crosig Sans Reg"/>
                        </w:rPr>
                      </w:pPr>
                    </w:p>
                    <w:p w14:paraId="08990206" w14:textId="77777777" w:rsidR="00237D1D" w:rsidRPr="009F4864" w:rsidRDefault="00237D1D" w:rsidP="001262EA">
                      <w:pPr>
                        <w:spacing w:line="240" w:lineRule="auto"/>
                        <w:jc w:val="right"/>
                        <w:rPr>
                          <w:rFonts w:ascii="Crosig Sans Reg" w:hAnsi="Crosig Sans Reg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rosig Reg" w:hAnsi="Crosig Reg"/>
        </w:rPr>
        <w:drawing>
          <wp:anchor distT="0" distB="0" distL="114300" distR="114300" simplePos="0" relativeHeight="251668480" behindDoc="1" locked="0" layoutInCell="1" allowOverlap="1" wp14:anchorId="122135DF" wp14:editId="54F7C71C">
            <wp:simplePos x="0" y="0"/>
            <wp:positionH relativeFrom="column">
              <wp:posOffset>-342900</wp:posOffset>
            </wp:positionH>
            <wp:positionV relativeFrom="paragraph">
              <wp:posOffset>-882908</wp:posOffset>
            </wp:positionV>
            <wp:extent cx="2322830" cy="5861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-prirucnik-ver.1.1 01.12.2015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8E0EF" w14:textId="52B1E8D8" w:rsidR="008F2CE2" w:rsidRDefault="008F2CE2" w:rsidP="00EC5C4F">
      <w:pPr>
        <w:pStyle w:val="Title"/>
      </w:pPr>
      <w:r w:rsidRPr="007A4D69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BCFB0E" wp14:editId="26F7FD83">
                <wp:simplePos x="0" y="0"/>
                <wp:positionH relativeFrom="column">
                  <wp:posOffset>-962025</wp:posOffset>
                </wp:positionH>
                <wp:positionV relativeFrom="paragraph">
                  <wp:posOffset>24765</wp:posOffset>
                </wp:positionV>
                <wp:extent cx="914400" cy="4572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F5706" w14:textId="77777777" w:rsidR="00237D1D" w:rsidRPr="00431319" w:rsidRDefault="00237D1D" w:rsidP="008F2CE2">
                            <w:pPr>
                              <w:jc w:val="right"/>
                              <w:rPr>
                                <w:rFonts w:ascii="Crosig Sans Reg" w:hAnsi="Crosig Sans Reg" w:cs="Tahoma"/>
                                <w:sz w:val="16"/>
                                <w:szCs w:val="16"/>
                              </w:rPr>
                            </w:pPr>
                            <w:r w:rsidRPr="00431319">
                              <w:rPr>
                                <w:rFonts w:ascii="Crosig Sans Reg" w:hAnsi="Crosig Sans Reg" w:cs="Tahoma"/>
                                <w:sz w:val="16"/>
                                <w:szCs w:val="16"/>
                              </w:rPr>
                              <w:t>PREDMET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BCFB0E" id="Text Box 7" o:spid="_x0000_s1027" type="#_x0000_t202" style="position:absolute;margin-left:-75.75pt;margin-top:1.95pt;width:1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" filled="f" stroked="f">
                <v:textbox>
                  <w:txbxContent>
                    <w:p w14:paraId="70EF5706" w14:textId="77777777" w:rsidR="00237D1D" w:rsidRPr="00431319" w:rsidRDefault="00237D1D" w:rsidP="008F2CE2">
                      <w:pPr>
                        <w:jc w:val="right"/>
                        <w:rPr>
                          <w:rFonts w:ascii="Crosig Sans Reg" w:hAnsi="Crosig Sans Reg" w:cs="Tahoma"/>
                          <w:sz w:val="16"/>
                          <w:szCs w:val="16"/>
                        </w:rPr>
                      </w:pPr>
                      <w:r w:rsidRPr="00431319">
                        <w:rPr>
                          <w:rFonts w:ascii="Crosig Sans Reg" w:hAnsi="Crosig Sans Reg" w:cs="Tahoma"/>
                          <w:sz w:val="16"/>
                          <w:szCs w:val="16"/>
                        </w:rPr>
                        <w:t>PREDMET</w:t>
                      </w:r>
                    </w:p>
                  </w:txbxContent>
                </v:textbox>
              </v:shape>
            </w:pict>
          </mc:Fallback>
        </mc:AlternateContent>
      </w:r>
      <w:r w:rsidRPr="007A4D69">
        <w:t>Ponuda za osiguranje učenika</w:t>
      </w:r>
    </w:p>
    <w:p w14:paraId="0E3E76F2" w14:textId="3B5340AB" w:rsidR="00440A7B" w:rsidRPr="00D727D8" w:rsidRDefault="00440A7B" w:rsidP="00440A7B">
      <w:pPr>
        <w:rPr>
          <w:sz w:val="24"/>
          <w:szCs w:val="24"/>
          <w:lang w:eastAsia="hr-HR"/>
        </w:rPr>
      </w:pPr>
      <w:r w:rsidRPr="00D727D8">
        <w:rPr>
          <w:sz w:val="24"/>
          <w:szCs w:val="24"/>
          <w:lang w:eastAsia="hr-HR"/>
        </w:rPr>
        <w:t xml:space="preserve">Program osiguranja sadrži </w:t>
      </w:r>
      <w:r w:rsidR="00A71F8E" w:rsidRPr="00D727D8">
        <w:rPr>
          <w:sz w:val="24"/>
          <w:szCs w:val="24"/>
          <w:lang w:eastAsia="hr-HR"/>
        </w:rPr>
        <w:t>osiguratelju</w:t>
      </w:r>
      <w:r w:rsidRPr="00D727D8">
        <w:rPr>
          <w:sz w:val="24"/>
          <w:szCs w:val="24"/>
          <w:lang w:eastAsia="hr-HR"/>
        </w:rPr>
        <w:t xml:space="preserve"> zaštitu od posljedica nesretnog slučaja, pod čime se podrazumijeva svaki iznenadni i od volje osiguranika nezavisan događaj, koji djelujući izvana i naglo na tijelo </w:t>
      </w:r>
      <w:r w:rsidR="00A71F8E" w:rsidRPr="00D727D8">
        <w:rPr>
          <w:sz w:val="24"/>
          <w:szCs w:val="24"/>
          <w:lang w:eastAsia="hr-HR"/>
        </w:rPr>
        <w:t>osigurane</w:t>
      </w:r>
      <w:r w:rsidRPr="00D727D8">
        <w:rPr>
          <w:sz w:val="24"/>
          <w:szCs w:val="24"/>
          <w:lang w:eastAsia="hr-HR"/>
        </w:rPr>
        <w:t xml:space="preserve"> osobe ima za posljedicu prolaznu nesposobnost za rad ili </w:t>
      </w:r>
      <w:r w:rsidR="00A71F8E">
        <w:rPr>
          <w:sz w:val="24"/>
          <w:szCs w:val="24"/>
          <w:lang w:eastAsia="hr-HR"/>
        </w:rPr>
        <w:t>narušeno</w:t>
      </w:r>
      <w:r w:rsidRPr="00D727D8">
        <w:rPr>
          <w:sz w:val="24"/>
          <w:szCs w:val="24"/>
          <w:lang w:eastAsia="hr-HR"/>
        </w:rPr>
        <w:t xml:space="preserve"> zdravlj</w:t>
      </w:r>
      <w:r w:rsidR="00A71F8E">
        <w:rPr>
          <w:sz w:val="24"/>
          <w:szCs w:val="24"/>
          <w:lang w:eastAsia="hr-HR"/>
        </w:rPr>
        <w:t>e</w:t>
      </w:r>
      <w:r w:rsidRPr="00D727D8">
        <w:rPr>
          <w:sz w:val="24"/>
          <w:szCs w:val="24"/>
          <w:lang w:eastAsia="hr-HR"/>
        </w:rPr>
        <w:t>, potpuni ili djelomični invaliditet ili čak krajnje tragičnu posljedicu.</w:t>
      </w:r>
    </w:p>
    <w:p w14:paraId="69696E47" w14:textId="1AD60C37" w:rsidR="00440A7B" w:rsidRPr="00D727D8" w:rsidRDefault="00440A7B" w:rsidP="00440A7B">
      <w:pPr>
        <w:rPr>
          <w:sz w:val="24"/>
          <w:szCs w:val="24"/>
          <w:lang w:eastAsia="hr-HR"/>
        </w:rPr>
      </w:pPr>
      <w:r w:rsidRPr="00D727D8">
        <w:rPr>
          <w:sz w:val="24"/>
          <w:szCs w:val="24"/>
          <w:lang w:eastAsia="hr-HR"/>
        </w:rPr>
        <w:t>Ovo osiguranje pokr</w:t>
      </w:r>
      <w:r w:rsidR="00A71F8E">
        <w:rPr>
          <w:sz w:val="24"/>
          <w:szCs w:val="24"/>
          <w:lang w:eastAsia="hr-HR"/>
        </w:rPr>
        <w:t xml:space="preserve">iva čitavo razdoblje </w:t>
      </w:r>
      <w:r w:rsidRPr="00D727D8">
        <w:rPr>
          <w:sz w:val="24"/>
          <w:szCs w:val="24"/>
          <w:lang w:eastAsia="hr-HR"/>
        </w:rPr>
        <w:t>školske godine.</w:t>
      </w:r>
      <w:r w:rsidR="00A71F8E">
        <w:rPr>
          <w:sz w:val="24"/>
          <w:szCs w:val="24"/>
          <w:lang w:eastAsia="hr-HR"/>
        </w:rPr>
        <w:t xml:space="preserve"> </w:t>
      </w:r>
      <w:r w:rsidRPr="00D727D8">
        <w:rPr>
          <w:sz w:val="24"/>
          <w:szCs w:val="24"/>
          <w:lang w:eastAsia="hr-HR"/>
        </w:rPr>
        <w:t xml:space="preserve">Djeca su osigurana kako za vrijeme provedeno u </w:t>
      </w:r>
      <w:r w:rsidR="00A71F8E">
        <w:rPr>
          <w:sz w:val="24"/>
          <w:szCs w:val="24"/>
          <w:lang w:eastAsia="hr-HR"/>
        </w:rPr>
        <w:t>školi</w:t>
      </w:r>
      <w:r w:rsidRPr="00D727D8">
        <w:rPr>
          <w:sz w:val="24"/>
          <w:szCs w:val="24"/>
          <w:lang w:eastAsia="hr-HR"/>
        </w:rPr>
        <w:t>, tako i u slobodno vrijeme, za vrijeme rekreativnog bavljenja sportskim aktivnostima, a i za vrijeme praznika, odnosno 24 sata dnevno bez obzira na dan, mjesto i vrijeme nastanka osiguranog slučaja.</w:t>
      </w:r>
    </w:p>
    <w:p w14:paraId="0C0BC290" w14:textId="4A1A5682" w:rsidR="00440A7B" w:rsidRPr="00D727D8" w:rsidRDefault="00440A7B" w:rsidP="00440A7B">
      <w:pPr>
        <w:rPr>
          <w:sz w:val="24"/>
          <w:szCs w:val="24"/>
          <w:lang w:eastAsia="hr-HR"/>
        </w:rPr>
      </w:pPr>
      <w:r w:rsidRPr="00D727D8">
        <w:rPr>
          <w:sz w:val="24"/>
          <w:szCs w:val="24"/>
          <w:lang w:eastAsia="hr-HR"/>
        </w:rPr>
        <w:t>Pokriće vrijedi u zemlji i inozemstvu, pokriveni su izleti i sl.</w:t>
      </w:r>
    </w:p>
    <w:p w14:paraId="6F759C5B" w14:textId="384DA21D" w:rsidR="00440A7B" w:rsidRPr="00D727D8" w:rsidRDefault="00440A7B" w:rsidP="00440A7B">
      <w:pPr>
        <w:rPr>
          <w:sz w:val="24"/>
          <w:szCs w:val="24"/>
          <w:lang w:eastAsia="hr-HR"/>
        </w:rPr>
      </w:pPr>
      <w:r w:rsidRPr="00D727D8">
        <w:rPr>
          <w:sz w:val="24"/>
          <w:szCs w:val="24"/>
          <w:lang w:eastAsia="hr-HR"/>
        </w:rPr>
        <w:t xml:space="preserve">Za svaku štetu minimalna isplata je 100,00 kn, a dnevna naknada i bolnička dnevna naknada isplaćuju se od prvog dana bez </w:t>
      </w:r>
      <w:proofErr w:type="spellStart"/>
      <w:r w:rsidRPr="00D727D8">
        <w:rPr>
          <w:sz w:val="24"/>
          <w:szCs w:val="24"/>
          <w:lang w:eastAsia="hr-HR"/>
        </w:rPr>
        <w:t>karence</w:t>
      </w:r>
      <w:proofErr w:type="spellEnd"/>
      <w:r w:rsidR="00D727D8" w:rsidRPr="00D727D8">
        <w:rPr>
          <w:sz w:val="24"/>
          <w:szCs w:val="24"/>
          <w:lang w:eastAsia="hr-HR"/>
        </w:rPr>
        <w:t>.</w:t>
      </w:r>
    </w:p>
    <w:p w14:paraId="29DDDC6D" w14:textId="2FD595A5" w:rsidR="008A46D2" w:rsidRPr="001E4402" w:rsidRDefault="008A46D2" w:rsidP="00440A7B">
      <w:pPr>
        <w:pStyle w:val="ListParagraph"/>
        <w:spacing w:line="240" w:lineRule="exact"/>
        <w:ind w:left="408"/>
        <w:rPr>
          <w:rFonts w:ascii="Crosig Reg" w:hAnsi="Crosig Reg"/>
          <w:i/>
          <w:color w:val="FF0000"/>
          <w:sz w:val="22"/>
          <w:szCs w:val="22"/>
        </w:rPr>
      </w:pPr>
    </w:p>
    <w:tbl>
      <w:tblPr>
        <w:tblW w:w="10619" w:type="dxa"/>
        <w:tblInd w:w="-459" w:type="dxa"/>
        <w:tblLook w:val="04A0" w:firstRow="1" w:lastRow="0" w:firstColumn="1" w:lastColumn="0" w:noHBand="0" w:noVBand="1"/>
      </w:tblPr>
      <w:tblGrid>
        <w:gridCol w:w="619"/>
        <w:gridCol w:w="858"/>
        <w:gridCol w:w="858"/>
        <w:gridCol w:w="785"/>
        <w:gridCol w:w="761"/>
        <w:gridCol w:w="619"/>
        <w:gridCol w:w="668"/>
        <w:gridCol w:w="619"/>
        <w:gridCol w:w="785"/>
        <w:gridCol w:w="668"/>
        <w:gridCol w:w="761"/>
        <w:gridCol w:w="761"/>
        <w:gridCol w:w="619"/>
        <w:gridCol w:w="619"/>
        <w:gridCol w:w="619"/>
      </w:tblGrid>
      <w:tr w:rsidR="00A07828" w:rsidRPr="00A70EE6" w14:paraId="4244C376" w14:textId="77777777" w:rsidTr="00A71F8E">
        <w:trPr>
          <w:cantSplit/>
          <w:trHeight w:hRule="exact" w:val="1814"/>
        </w:trPr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0219A7B0" w14:textId="77777777" w:rsidR="00A07828" w:rsidRPr="008A46D2" w:rsidRDefault="00A07828" w:rsidP="008A46D2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GODIŠNJA PREMIJA PO UČENIKU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2D42B353" w14:textId="38E67520" w:rsidR="00A07828" w:rsidRPr="008A46D2" w:rsidRDefault="00A07828" w:rsidP="00237D1D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TRAJNI INVALIDITET </w:t>
            </w:r>
            <w:r w:rsidR="00237D1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ZBOG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 NEZGODE DO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72E64D52" w14:textId="7C281EAB" w:rsidR="00A07828" w:rsidRPr="008A46D2" w:rsidRDefault="00A07828" w:rsidP="008A46D2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100</w:t>
            </w:r>
            <w:r w:rsidR="00237D1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% TRAJNI INVALIDITET</w:t>
            </w:r>
          </w:p>
        </w:tc>
        <w:tc>
          <w:tcPr>
            <w:tcW w:w="7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05A7D7DB" w14:textId="77777777" w:rsidR="00237D1D" w:rsidRDefault="00A07828" w:rsidP="00237D1D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SMRT </w:t>
            </w:r>
            <w:r w:rsidR="00237D1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ZBOG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 NEZGODE/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br/>
              <w:t xml:space="preserve">TROŠKOVI POGREBA </w:t>
            </w:r>
          </w:p>
          <w:p w14:paraId="08312F4A" w14:textId="13109DCA" w:rsidR="00A07828" w:rsidRPr="008A46D2" w:rsidRDefault="00A07828" w:rsidP="00237D1D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DO</w:t>
            </w:r>
          </w:p>
        </w:tc>
        <w:tc>
          <w:tcPr>
            <w:tcW w:w="7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61EFDDF5" w14:textId="79EA6E36" w:rsidR="00A07828" w:rsidRPr="008A46D2" w:rsidRDefault="00237D1D" w:rsidP="00237D1D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TROŠKOVI LIJEČENJA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ZBOG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 NEZGODE DO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4A22E30F" w14:textId="77777777" w:rsidR="00A07828" w:rsidRPr="008A46D2" w:rsidRDefault="00A07828" w:rsidP="008A46D2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LOM KOSTIJU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376D953C" w14:textId="77777777" w:rsidR="00A07828" w:rsidRPr="008A46D2" w:rsidRDefault="00A07828" w:rsidP="008A46D2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POSJEKOTINA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0202F006" w14:textId="7004D45D" w:rsidR="00A07828" w:rsidRPr="008A46D2" w:rsidRDefault="00A07828" w:rsidP="00237D1D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BOLNIČKA DNEVNA NAKNADA </w:t>
            </w:r>
            <w:r w:rsidR="00237D1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ZBOG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 NEZGODE</w:t>
            </w:r>
          </w:p>
        </w:tc>
        <w:tc>
          <w:tcPr>
            <w:tcW w:w="7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45BEC5C2" w14:textId="2142FF6D" w:rsidR="00A07828" w:rsidRPr="008A46D2" w:rsidRDefault="00A07828" w:rsidP="00237D1D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DNEVNA NAKNADA </w:t>
            </w:r>
            <w:r w:rsidR="00237D1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ZBOG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 NEZGODE 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br/>
              <w:t xml:space="preserve">(bez </w:t>
            </w:r>
            <w:proofErr w:type="spellStart"/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karence</w:t>
            </w:r>
            <w:proofErr w:type="spellEnd"/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42B58A6E" w14:textId="77777777" w:rsidR="00A07828" w:rsidRPr="008A46D2" w:rsidRDefault="00A07828" w:rsidP="008A46D2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NAKNADA ZA NEPREKIDNO TRAJANJE NOŠENJA GIPSA DO</w:t>
            </w:r>
          </w:p>
        </w:tc>
        <w:tc>
          <w:tcPr>
            <w:tcW w:w="7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498C7E78" w14:textId="0EE2D591" w:rsidR="00A07828" w:rsidRPr="008A46D2" w:rsidRDefault="00A07828" w:rsidP="008A46D2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NAKNADA ZA TROŠAK ESTETSKE OPERACIJE DO</w:t>
            </w:r>
          </w:p>
        </w:tc>
        <w:tc>
          <w:tcPr>
            <w:tcW w:w="7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2DDC99A3" w14:textId="77777777" w:rsidR="00A07828" w:rsidRPr="008A46D2" w:rsidRDefault="00A07828" w:rsidP="008A46D2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TROŠKOVI SPAŠAVANJA DO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02FEC61B" w14:textId="187BCA54" w:rsidR="00A07828" w:rsidRPr="008A46D2" w:rsidRDefault="00A07828" w:rsidP="00237D1D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GUBITAK </w:t>
            </w:r>
            <w:r w:rsidR="00237D1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TRAJNOG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 ZUBA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03029CA8" w14:textId="77777777" w:rsidR="00A07828" w:rsidRPr="008A46D2" w:rsidRDefault="00A07828" w:rsidP="008A46D2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UGRIZ PSA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textDirection w:val="btLr"/>
            <w:vAlign w:val="center"/>
            <w:hideMark/>
          </w:tcPr>
          <w:p w14:paraId="164077E8" w14:textId="08245A18" w:rsidR="00A07828" w:rsidRPr="008A46D2" w:rsidRDefault="00A07828" w:rsidP="00237D1D">
            <w:pPr>
              <w:spacing w:after="0" w:line="160" w:lineRule="exact"/>
              <w:ind w:left="113" w:right="113"/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</w:pP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Za svaku štetu </w:t>
            </w:r>
            <w:r w:rsidR="00237D1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>minimalna</w:t>
            </w:r>
            <w:r w:rsidRPr="008A46D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</w:rPr>
              <w:t xml:space="preserve"> isplata</w:t>
            </w:r>
          </w:p>
        </w:tc>
      </w:tr>
      <w:tr w:rsidR="00A07828" w:rsidRPr="00A70EE6" w14:paraId="5FD7B5B8" w14:textId="77777777" w:rsidTr="00A71F8E">
        <w:trPr>
          <w:trHeight w:hRule="exact" w:val="284"/>
        </w:trPr>
        <w:tc>
          <w:tcPr>
            <w:tcW w:w="6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B66A" w14:textId="77777777" w:rsidR="00A07828" w:rsidRPr="00A70EE6" w:rsidRDefault="00A07828" w:rsidP="00B027A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EE95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160.000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7717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240.000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603B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65.000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9E16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10.000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85FC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0623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1.300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54A4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270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EEF3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8BCF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2.250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727F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20.000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33FF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32.500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B0E0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650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26928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8C699" w14:textId="77777777" w:rsidR="00A07828" w:rsidRPr="00A70EE6" w:rsidRDefault="00A07828" w:rsidP="00B027A0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A70EE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</w:tbl>
    <w:p w14:paraId="17419658" w14:textId="36257111" w:rsidR="008F2CE2" w:rsidRPr="007A4D69" w:rsidRDefault="008F2CE2" w:rsidP="00164128">
      <w:pPr>
        <w:pStyle w:val="ListParagraph"/>
        <w:numPr>
          <w:ilvl w:val="0"/>
          <w:numId w:val="2"/>
        </w:numPr>
        <w:spacing w:before="240" w:after="0" w:line="260" w:lineRule="exact"/>
        <w:ind w:left="426" w:hanging="426"/>
        <w:rPr>
          <w:sz w:val="24"/>
          <w:szCs w:val="24"/>
        </w:rPr>
      </w:pPr>
      <w:r w:rsidRPr="007A4D69">
        <w:rPr>
          <w:b/>
          <w:sz w:val="24"/>
          <w:szCs w:val="24"/>
        </w:rPr>
        <w:t>Dnevna naknada</w:t>
      </w:r>
      <w:r w:rsidRPr="007A4D69">
        <w:rPr>
          <w:sz w:val="24"/>
          <w:szCs w:val="24"/>
        </w:rPr>
        <w:t xml:space="preserve"> isplaćuje se ako </w:t>
      </w:r>
      <w:r w:rsidR="00237D1D">
        <w:rPr>
          <w:sz w:val="24"/>
          <w:szCs w:val="24"/>
        </w:rPr>
        <w:t>zbog</w:t>
      </w:r>
      <w:r w:rsidRPr="007A4D69">
        <w:rPr>
          <w:sz w:val="24"/>
          <w:szCs w:val="24"/>
        </w:rPr>
        <w:t xml:space="preserve"> nesretnog slučaja nastupi prola</w:t>
      </w:r>
      <w:r w:rsidR="00B76221">
        <w:rPr>
          <w:sz w:val="24"/>
          <w:szCs w:val="24"/>
        </w:rPr>
        <w:t xml:space="preserve">zna </w:t>
      </w:r>
      <w:r w:rsidR="0011562B">
        <w:rPr>
          <w:sz w:val="24"/>
          <w:szCs w:val="24"/>
        </w:rPr>
        <w:t xml:space="preserve">nesposobnost za školski rad od prvog dana, bez </w:t>
      </w:r>
      <w:proofErr w:type="spellStart"/>
      <w:r w:rsidR="0011562B">
        <w:rPr>
          <w:sz w:val="24"/>
          <w:szCs w:val="24"/>
        </w:rPr>
        <w:t>karence</w:t>
      </w:r>
      <w:proofErr w:type="spellEnd"/>
      <w:r w:rsidR="00237D1D">
        <w:rPr>
          <w:sz w:val="24"/>
          <w:szCs w:val="24"/>
        </w:rPr>
        <w:t>.</w:t>
      </w:r>
    </w:p>
    <w:p w14:paraId="4A316364" w14:textId="2F06E356" w:rsidR="008F2CE2" w:rsidRPr="007A4D69" w:rsidRDefault="008F2CE2" w:rsidP="00164128">
      <w:pPr>
        <w:pStyle w:val="ListParagraph"/>
        <w:numPr>
          <w:ilvl w:val="0"/>
          <w:numId w:val="2"/>
        </w:numPr>
        <w:spacing w:before="240" w:after="0" w:line="260" w:lineRule="exact"/>
        <w:ind w:left="426" w:hanging="426"/>
        <w:rPr>
          <w:sz w:val="24"/>
          <w:szCs w:val="24"/>
        </w:rPr>
      </w:pPr>
      <w:r w:rsidRPr="007A4D69">
        <w:rPr>
          <w:b/>
          <w:sz w:val="24"/>
          <w:szCs w:val="24"/>
        </w:rPr>
        <w:t>Dnevna naknada u bolnici</w:t>
      </w:r>
      <w:r w:rsidRPr="007A4D69">
        <w:rPr>
          <w:sz w:val="24"/>
          <w:szCs w:val="24"/>
        </w:rPr>
        <w:t xml:space="preserve"> isplaćuje se za dane provedene na bolničkom </w:t>
      </w:r>
      <w:r w:rsidR="0011562B">
        <w:rPr>
          <w:sz w:val="24"/>
          <w:szCs w:val="24"/>
        </w:rPr>
        <w:t>liječenju prema otpusnom pismu, od prvog dana</w:t>
      </w:r>
      <w:r w:rsidR="00521A14">
        <w:rPr>
          <w:sz w:val="24"/>
          <w:szCs w:val="24"/>
        </w:rPr>
        <w:t>,</w:t>
      </w:r>
      <w:r w:rsidR="0011562B">
        <w:rPr>
          <w:sz w:val="24"/>
          <w:szCs w:val="24"/>
        </w:rPr>
        <w:t xml:space="preserve"> bez </w:t>
      </w:r>
      <w:proofErr w:type="spellStart"/>
      <w:r w:rsidR="0011562B">
        <w:rPr>
          <w:sz w:val="24"/>
          <w:szCs w:val="24"/>
        </w:rPr>
        <w:t>karence</w:t>
      </w:r>
      <w:proofErr w:type="spellEnd"/>
      <w:r w:rsidR="00237D1D">
        <w:rPr>
          <w:sz w:val="24"/>
          <w:szCs w:val="24"/>
        </w:rPr>
        <w:t>.</w:t>
      </w:r>
    </w:p>
    <w:p w14:paraId="63BEE0B9" w14:textId="65FAA56C" w:rsidR="008F2CE2" w:rsidRPr="007A4D69" w:rsidRDefault="008F2CE2" w:rsidP="00164128">
      <w:pPr>
        <w:pStyle w:val="ListParagraph"/>
        <w:numPr>
          <w:ilvl w:val="0"/>
          <w:numId w:val="2"/>
        </w:numPr>
        <w:tabs>
          <w:tab w:val="left" w:pos="709"/>
        </w:tabs>
        <w:spacing w:before="240" w:after="0" w:line="260" w:lineRule="exact"/>
        <w:ind w:left="426" w:hanging="426"/>
        <w:rPr>
          <w:sz w:val="24"/>
          <w:szCs w:val="24"/>
        </w:rPr>
      </w:pPr>
      <w:r w:rsidRPr="007A4D69">
        <w:rPr>
          <w:sz w:val="24"/>
          <w:szCs w:val="24"/>
        </w:rPr>
        <w:t xml:space="preserve">Za </w:t>
      </w:r>
      <w:r w:rsidRPr="007A4D69">
        <w:rPr>
          <w:b/>
          <w:sz w:val="24"/>
          <w:szCs w:val="24"/>
        </w:rPr>
        <w:t>prijelom kostiju</w:t>
      </w:r>
      <w:r w:rsidRPr="007A4D69">
        <w:rPr>
          <w:sz w:val="24"/>
          <w:szCs w:val="24"/>
        </w:rPr>
        <w:t xml:space="preserve"> </w:t>
      </w:r>
      <w:r w:rsidR="00237D1D">
        <w:rPr>
          <w:sz w:val="24"/>
          <w:szCs w:val="24"/>
        </w:rPr>
        <w:t>isplaćuje se naknada neovisno o naknadi</w:t>
      </w:r>
      <w:r w:rsidRPr="007A4D69">
        <w:rPr>
          <w:sz w:val="24"/>
          <w:szCs w:val="24"/>
        </w:rPr>
        <w:t xml:space="preserve"> za trajn</w:t>
      </w:r>
      <w:r w:rsidR="00237D1D">
        <w:rPr>
          <w:sz w:val="24"/>
          <w:szCs w:val="24"/>
        </w:rPr>
        <w:t>i</w:t>
      </w:r>
      <w:r w:rsidRPr="007A4D69">
        <w:rPr>
          <w:sz w:val="24"/>
          <w:szCs w:val="24"/>
        </w:rPr>
        <w:t xml:space="preserve"> invalid</w:t>
      </w:r>
      <w:r w:rsidR="00237D1D">
        <w:rPr>
          <w:sz w:val="24"/>
          <w:szCs w:val="24"/>
        </w:rPr>
        <w:t>itet</w:t>
      </w:r>
      <w:r w:rsidRPr="007A4D69">
        <w:rPr>
          <w:sz w:val="24"/>
          <w:szCs w:val="24"/>
        </w:rPr>
        <w:t xml:space="preserve"> i neovi</w:t>
      </w:r>
      <w:r w:rsidR="00B76221">
        <w:rPr>
          <w:sz w:val="24"/>
          <w:szCs w:val="24"/>
        </w:rPr>
        <w:t>sno o broju slomljenih kostiju</w:t>
      </w:r>
    </w:p>
    <w:p w14:paraId="3A62B3C6" w14:textId="75FCBE42" w:rsidR="00CB0C5E" w:rsidRDefault="008F2CE2" w:rsidP="00CB0C5E">
      <w:pPr>
        <w:pStyle w:val="ListParagraph"/>
        <w:numPr>
          <w:ilvl w:val="0"/>
          <w:numId w:val="2"/>
        </w:numPr>
        <w:spacing w:before="240" w:after="0" w:line="260" w:lineRule="exact"/>
        <w:ind w:left="426" w:hanging="426"/>
        <w:rPr>
          <w:sz w:val="24"/>
          <w:szCs w:val="24"/>
        </w:rPr>
      </w:pPr>
      <w:r w:rsidRPr="007A4D69">
        <w:rPr>
          <w:sz w:val="24"/>
          <w:szCs w:val="24"/>
        </w:rPr>
        <w:t xml:space="preserve">Za </w:t>
      </w:r>
      <w:r w:rsidRPr="007A4D69">
        <w:rPr>
          <w:b/>
          <w:sz w:val="24"/>
          <w:szCs w:val="24"/>
        </w:rPr>
        <w:t>ugriz psa</w:t>
      </w:r>
      <w:r w:rsidR="0069411F">
        <w:rPr>
          <w:sz w:val="24"/>
          <w:szCs w:val="24"/>
        </w:rPr>
        <w:t xml:space="preserve"> ob</w:t>
      </w:r>
      <w:r w:rsidRPr="007A4D69">
        <w:rPr>
          <w:sz w:val="24"/>
          <w:szCs w:val="24"/>
        </w:rPr>
        <w:t>vezno je javljanje li</w:t>
      </w:r>
      <w:r w:rsidR="00B76221">
        <w:rPr>
          <w:sz w:val="24"/>
          <w:szCs w:val="24"/>
        </w:rPr>
        <w:t>ječniku i kirurška obrada rane.</w:t>
      </w:r>
    </w:p>
    <w:p w14:paraId="1CBE16F2" w14:textId="77978FC3" w:rsidR="00A07828" w:rsidRPr="00071717" w:rsidRDefault="008F2CE2" w:rsidP="00CB0C5E">
      <w:pPr>
        <w:pStyle w:val="ListParagraph"/>
        <w:numPr>
          <w:ilvl w:val="0"/>
          <w:numId w:val="2"/>
        </w:numPr>
        <w:spacing w:before="240" w:after="0" w:line="260" w:lineRule="exact"/>
        <w:ind w:left="426" w:hanging="426"/>
        <w:rPr>
          <w:sz w:val="24"/>
          <w:szCs w:val="24"/>
        </w:rPr>
      </w:pPr>
      <w:r w:rsidRPr="00071717">
        <w:rPr>
          <w:sz w:val="24"/>
          <w:szCs w:val="24"/>
        </w:rPr>
        <w:t xml:space="preserve">Naknada za </w:t>
      </w:r>
      <w:r w:rsidRPr="00071717">
        <w:rPr>
          <w:b/>
          <w:sz w:val="24"/>
          <w:szCs w:val="24"/>
        </w:rPr>
        <w:t>nošenje gipsa</w:t>
      </w:r>
      <w:r w:rsidR="005F4484" w:rsidRPr="00071717">
        <w:rPr>
          <w:sz w:val="24"/>
          <w:szCs w:val="24"/>
        </w:rPr>
        <w:t xml:space="preserve"> </w:t>
      </w:r>
      <w:r w:rsidRPr="00071717">
        <w:rPr>
          <w:sz w:val="24"/>
          <w:szCs w:val="24"/>
        </w:rPr>
        <w:t>isplaću</w:t>
      </w:r>
      <w:r w:rsidR="00CB0C5E" w:rsidRPr="00071717">
        <w:rPr>
          <w:sz w:val="24"/>
          <w:szCs w:val="24"/>
        </w:rPr>
        <w:t xml:space="preserve">je se kada je imobilizacija trajala minimalno 25 dana, a nije bilo prolazne nesposobnosti za školski rad. </w:t>
      </w:r>
      <w:r w:rsidR="005F4484" w:rsidRPr="00071717">
        <w:rPr>
          <w:sz w:val="24"/>
          <w:szCs w:val="24"/>
        </w:rPr>
        <w:t>Naknada se isplaćuje i za nošenje longete.</w:t>
      </w:r>
      <w:r w:rsidR="00CB0C5E" w:rsidRPr="00071717">
        <w:t xml:space="preserve"> </w:t>
      </w:r>
    </w:p>
    <w:p w14:paraId="546F9A5C" w14:textId="58CFA9E3" w:rsidR="008F2CE2" w:rsidRPr="00071717" w:rsidRDefault="008F2CE2" w:rsidP="00164128">
      <w:pPr>
        <w:spacing w:before="240" w:after="0" w:line="260" w:lineRule="exact"/>
        <w:rPr>
          <w:spacing w:val="-3"/>
          <w:sz w:val="24"/>
          <w:szCs w:val="24"/>
          <w:lang w:val="pl-PL"/>
        </w:rPr>
      </w:pPr>
      <w:r w:rsidRPr="00071717">
        <w:rPr>
          <w:spacing w:val="-3"/>
          <w:sz w:val="24"/>
          <w:szCs w:val="24"/>
          <w:lang w:val="pl-PL"/>
        </w:rPr>
        <w:t xml:space="preserve">Osiguranje počinje </w:t>
      </w:r>
      <w:r w:rsidR="0069411F">
        <w:rPr>
          <w:spacing w:val="-3"/>
          <w:sz w:val="24"/>
          <w:szCs w:val="24"/>
          <w:lang w:val="pl-PL"/>
        </w:rPr>
        <w:t xml:space="preserve">1. rujna </w:t>
      </w:r>
      <w:r w:rsidR="005F4484" w:rsidRPr="00071717">
        <w:rPr>
          <w:spacing w:val="-3"/>
          <w:sz w:val="24"/>
          <w:szCs w:val="24"/>
          <w:lang w:val="pl-PL"/>
        </w:rPr>
        <w:t>2018.</w:t>
      </w:r>
      <w:r w:rsidRPr="00071717">
        <w:rPr>
          <w:spacing w:val="-3"/>
          <w:sz w:val="24"/>
          <w:szCs w:val="24"/>
          <w:lang w:val="pl-PL"/>
        </w:rPr>
        <w:t xml:space="preserve">, a </w:t>
      </w:r>
      <w:r w:rsidR="005F4484" w:rsidRPr="00071717">
        <w:rPr>
          <w:spacing w:val="-3"/>
          <w:sz w:val="24"/>
          <w:szCs w:val="24"/>
          <w:lang w:val="pl-PL"/>
        </w:rPr>
        <w:t>rok za izradu police i upl</w:t>
      </w:r>
      <w:r w:rsidR="00D727D8">
        <w:rPr>
          <w:spacing w:val="-3"/>
          <w:sz w:val="24"/>
          <w:szCs w:val="24"/>
          <w:lang w:val="pl-PL"/>
        </w:rPr>
        <w:t xml:space="preserve">atu premije je najkasnije </w:t>
      </w:r>
      <w:r w:rsidR="0069411F">
        <w:rPr>
          <w:spacing w:val="-3"/>
          <w:sz w:val="24"/>
          <w:szCs w:val="24"/>
          <w:lang w:val="pl-PL"/>
        </w:rPr>
        <w:t xml:space="preserve">31. listopada </w:t>
      </w:r>
      <w:r w:rsidR="005F4484" w:rsidRPr="00071717">
        <w:rPr>
          <w:spacing w:val="-3"/>
          <w:sz w:val="24"/>
          <w:szCs w:val="24"/>
          <w:lang w:val="pl-PL"/>
        </w:rPr>
        <w:t>2018.</w:t>
      </w:r>
      <w:r w:rsidRPr="00071717">
        <w:rPr>
          <w:spacing w:val="-3"/>
          <w:sz w:val="24"/>
          <w:szCs w:val="24"/>
          <w:lang w:val="pl-PL"/>
        </w:rPr>
        <w:t xml:space="preserve"> </w:t>
      </w:r>
    </w:p>
    <w:p w14:paraId="4969E363" w14:textId="31B54D7F" w:rsidR="00D907CE" w:rsidRDefault="005F4484" w:rsidP="0069411F">
      <w:pPr>
        <w:spacing w:before="240" w:after="0" w:line="260" w:lineRule="exact"/>
        <w:rPr>
          <w:sz w:val="24"/>
          <w:szCs w:val="24"/>
        </w:rPr>
      </w:pPr>
      <w:r w:rsidRPr="00071717">
        <w:rPr>
          <w:spacing w:val="-3"/>
          <w:sz w:val="24"/>
          <w:szCs w:val="24"/>
          <w:lang w:val="pl-PL"/>
        </w:rPr>
        <w:t>Molimo da nam najkasnije do</w:t>
      </w:r>
      <w:r w:rsidR="007A4D69" w:rsidRPr="00071717">
        <w:rPr>
          <w:spacing w:val="-3"/>
          <w:sz w:val="24"/>
          <w:szCs w:val="24"/>
          <w:lang w:val="pl-PL"/>
        </w:rPr>
        <w:t xml:space="preserve"> </w:t>
      </w:r>
      <w:r w:rsidR="0069411F">
        <w:rPr>
          <w:spacing w:val="-3"/>
          <w:sz w:val="24"/>
          <w:szCs w:val="24"/>
          <w:lang w:val="pl-PL"/>
        </w:rPr>
        <w:t xml:space="preserve">31. kolovoza </w:t>
      </w:r>
      <w:r w:rsidRPr="00071717">
        <w:rPr>
          <w:spacing w:val="-3"/>
          <w:sz w:val="24"/>
          <w:szCs w:val="24"/>
          <w:lang w:val="pl-PL"/>
        </w:rPr>
        <w:t>2018. dostavite odluku o prihva</w:t>
      </w:r>
      <w:r w:rsidR="0069411F">
        <w:rPr>
          <w:spacing w:val="-3"/>
          <w:sz w:val="24"/>
          <w:szCs w:val="24"/>
          <w:lang w:val="pl-PL"/>
        </w:rPr>
        <w:t>ćanju</w:t>
      </w:r>
      <w:r w:rsidRPr="00071717">
        <w:rPr>
          <w:spacing w:val="-3"/>
          <w:sz w:val="24"/>
          <w:szCs w:val="24"/>
          <w:lang w:val="pl-PL"/>
        </w:rPr>
        <w:t xml:space="preserve"> ponude i odabranu kombinaciju.</w:t>
      </w:r>
      <w:r w:rsidR="0069411F">
        <w:rPr>
          <w:spacing w:val="-3"/>
          <w:sz w:val="24"/>
          <w:szCs w:val="24"/>
          <w:lang w:val="pl-PL"/>
        </w:rPr>
        <w:br/>
      </w:r>
      <w:r w:rsidR="00D907CE" w:rsidRPr="00071717">
        <w:rPr>
          <w:sz w:val="24"/>
          <w:szCs w:val="24"/>
        </w:rPr>
        <w:t>Sastavni</w:t>
      </w:r>
      <w:r w:rsidR="0069411F">
        <w:rPr>
          <w:sz w:val="24"/>
          <w:szCs w:val="24"/>
        </w:rPr>
        <w:t xml:space="preserve"> su</w:t>
      </w:r>
      <w:r w:rsidR="00D907CE" w:rsidRPr="00071717">
        <w:rPr>
          <w:sz w:val="24"/>
          <w:szCs w:val="24"/>
        </w:rPr>
        <w:t xml:space="preserve"> dio ponude Posebni uvjeti za osiguranje učenika i studenata od posljedica </w:t>
      </w:r>
      <w:r w:rsidR="00D907CE">
        <w:rPr>
          <w:sz w:val="24"/>
          <w:szCs w:val="24"/>
        </w:rPr>
        <w:t>nesretnog slu</w:t>
      </w:r>
      <w:r w:rsidR="00460820">
        <w:rPr>
          <w:sz w:val="24"/>
          <w:szCs w:val="24"/>
        </w:rPr>
        <w:t xml:space="preserve">čaja </w:t>
      </w:r>
      <w:r w:rsidR="0069411F">
        <w:rPr>
          <w:sz w:val="24"/>
          <w:szCs w:val="24"/>
        </w:rPr>
        <w:t>uz dodatak</w:t>
      </w:r>
      <w:r w:rsidR="00460820">
        <w:rPr>
          <w:sz w:val="24"/>
          <w:szCs w:val="24"/>
        </w:rPr>
        <w:t xml:space="preserve"> T</w:t>
      </w:r>
      <w:r w:rsidR="00D907CE">
        <w:rPr>
          <w:sz w:val="24"/>
          <w:szCs w:val="24"/>
        </w:rPr>
        <w:t>ablice invaliditeta i Informacije ugovaratelju koje dostavljamo u privitku ponude.</w:t>
      </w:r>
    </w:p>
    <w:p w14:paraId="136AC76C" w14:textId="77777777" w:rsidR="00D727D8" w:rsidRPr="0069411F" w:rsidRDefault="00D727D8" w:rsidP="0069411F">
      <w:pPr>
        <w:spacing w:before="240" w:after="0" w:line="260" w:lineRule="exact"/>
        <w:rPr>
          <w:spacing w:val="-3"/>
          <w:sz w:val="24"/>
          <w:szCs w:val="24"/>
          <w:lang w:val="pl-PL"/>
        </w:rPr>
      </w:pPr>
    </w:p>
    <w:p w14:paraId="7804B7B5" w14:textId="289272AC" w:rsidR="00B027A0" w:rsidRPr="00B027A0" w:rsidRDefault="00D92401" w:rsidP="005D1601">
      <w:pPr>
        <w:tabs>
          <w:tab w:val="left" w:pos="908"/>
        </w:tabs>
        <w:spacing w:line="240" w:lineRule="exact"/>
        <w:rPr>
          <w:rFonts w:ascii="Crosig Reg" w:hAnsi="Crosig Reg"/>
          <w:sz w:val="22"/>
          <w:szCs w:val="22"/>
        </w:rPr>
      </w:pPr>
      <w:bookmarkStart w:id="0" w:name="_GoBack"/>
      <w:r>
        <w:rPr>
          <w:rFonts w:ascii="Crosig Reg" w:hAnsi="Crosig Reg"/>
          <w:noProof/>
          <w:sz w:val="22"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5FA72" wp14:editId="7C1DC93C">
                <wp:simplePos x="0" y="0"/>
                <wp:positionH relativeFrom="column">
                  <wp:posOffset>-98425</wp:posOffset>
                </wp:positionH>
                <wp:positionV relativeFrom="paragraph">
                  <wp:posOffset>82550</wp:posOffset>
                </wp:positionV>
                <wp:extent cx="4231640" cy="72263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64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55F7" w14:textId="5D34E75F" w:rsidR="00D92401" w:rsidRPr="009F4864" w:rsidRDefault="00F85866" w:rsidP="00D92401">
                            <w:pPr>
                              <w:spacing w:after="0" w:line="240" w:lineRule="auto"/>
                              <w:rPr>
                                <w:rFonts w:ascii="Crosig Sans Bld Ita" w:eastAsia="Times New Roman" w:hAnsi="Crosig Sans Bld It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rosig Sans Bld Ita" w:eastAsia="Times New Roman" w:hAnsi="Crosig Sans Bld It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rFonts w:ascii="Crosig Sans Bld Ita" w:eastAsia="Times New Roman" w:hAnsi="Crosig Sans Bld It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92401" w:rsidRPr="009F4864">
                              <w:rPr>
                                <w:rFonts w:ascii="Crosig Sans Bld Ita" w:eastAsia="Times New Roman" w:hAnsi="Crosig Sans Bld It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pitanja</w:t>
                            </w:r>
                            <w:proofErr w:type="spellEnd"/>
                            <w:r w:rsidR="00D92401" w:rsidRPr="009F4864">
                              <w:rPr>
                                <w:rFonts w:ascii="Crosig Sans Bld Ita" w:eastAsia="Times New Roman" w:hAnsi="Crosig Sans Bld It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92401" w:rsidRPr="009F4864">
                              <w:rPr>
                                <w:rFonts w:ascii="Crosig Sans Bld Ita" w:eastAsia="Times New Roman" w:hAnsi="Crosig Sans Bld It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obratite</w:t>
                            </w:r>
                            <w:proofErr w:type="spellEnd"/>
                            <w:r w:rsidR="00D92401" w:rsidRPr="009F4864">
                              <w:rPr>
                                <w:rFonts w:ascii="Crosig Sans Bld Ita" w:eastAsia="Times New Roman" w:hAnsi="Crosig Sans Bld It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se:</w:t>
                            </w:r>
                          </w:p>
                          <w:p w14:paraId="0E9F95E3" w14:textId="6C566DBF" w:rsidR="00D92401" w:rsidRPr="00B456A4" w:rsidRDefault="00F85866" w:rsidP="00D9240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Barbara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Klepac</w:t>
                            </w:r>
                            <w:proofErr w:type="spellEnd"/>
                            <w:r w:rsidR="00D727D8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D727D8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dipl.oec</w:t>
                            </w:r>
                            <w:proofErr w:type="spellEnd"/>
                            <w:r w:rsidR="00D727D8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.,</w:t>
                            </w:r>
                            <w:proofErr w:type="gramEnd"/>
                            <w:r w:rsidR="00D727D8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727D8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ovlašteni</w:t>
                            </w:r>
                            <w:proofErr w:type="spellEnd"/>
                            <w:r w:rsidR="00D727D8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727D8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zastupnik</w:t>
                            </w:r>
                            <w:proofErr w:type="spellEnd"/>
                          </w:p>
                          <w:p w14:paraId="4381B685" w14:textId="26EC1ACA" w:rsidR="00D92401" w:rsidRPr="00D92401" w:rsidRDefault="00F85866" w:rsidP="00D9240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croatiabona@crosig.hr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7.75pt;margin-top:6.5pt;width:333.2pt;height:56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" filled="f" stroked="f">
                <v:textbox>
                  <w:txbxContent>
                    <w:p w14:paraId="146555F7" w14:textId="5D34E75F" w:rsidR="00D92401" w:rsidRPr="009F4864" w:rsidRDefault="00F85866" w:rsidP="00D92401">
                      <w:pPr>
                        <w:spacing w:after="0" w:line="240" w:lineRule="auto"/>
                        <w:rPr>
                          <w:rFonts w:ascii="Crosig Sans Bld Ita" w:eastAsia="Times New Roman" w:hAnsi="Crosig Sans Bld Ita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rosig Sans Bld Ita" w:eastAsia="Times New Roman" w:hAnsi="Crosig Sans Bld Ita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Za</w:t>
                      </w:r>
                      <w:proofErr w:type="spellEnd"/>
                      <w:r>
                        <w:rPr>
                          <w:rFonts w:ascii="Crosig Sans Bld Ita" w:eastAsia="Times New Roman" w:hAnsi="Crosig Sans Bld Ita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="00D92401" w:rsidRPr="009F4864">
                        <w:rPr>
                          <w:rFonts w:ascii="Crosig Sans Bld Ita" w:eastAsia="Times New Roman" w:hAnsi="Crosig Sans Bld Ita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pitanja</w:t>
                      </w:r>
                      <w:proofErr w:type="spellEnd"/>
                      <w:r w:rsidR="00D92401" w:rsidRPr="009F4864">
                        <w:rPr>
                          <w:rFonts w:ascii="Crosig Sans Bld Ita" w:eastAsia="Times New Roman" w:hAnsi="Crosig Sans Bld Ita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="00D92401" w:rsidRPr="009F4864">
                        <w:rPr>
                          <w:rFonts w:ascii="Crosig Sans Bld Ita" w:eastAsia="Times New Roman" w:hAnsi="Crosig Sans Bld Ita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obratite</w:t>
                      </w:r>
                      <w:proofErr w:type="spellEnd"/>
                      <w:r w:rsidR="00D92401" w:rsidRPr="009F4864">
                        <w:rPr>
                          <w:rFonts w:ascii="Crosig Sans Bld Ita" w:eastAsia="Times New Roman" w:hAnsi="Crosig Sans Bld Ita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se:</w:t>
                      </w:r>
                    </w:p>
                    <w:p w14:paraId="0E9F95E3" w14:textId="6C566DBF" w:rsidR="00D92401" w:rsidRPr="00B456A4" w:rsidRDefault="00F85866" w:rsidP="00D92401">
                      <w:pPr>
                        <w:spacing w:after="0" w:line="240" w:lineRule="auto"/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Barbara </w:t>
                      </w:r>
                      <w:proofErr w:type="spellStart"/>
                      <w:r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Klepac</w:t>
                      </w:r>
                      <w:proofErr w:type="spellEnd"/>
                      <w:r w:rsidR="00D727D8"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proofErr w:type="gramStart"/>
                      <w:r w:rsidR="00D727D8"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dipl.oec</w:t>
                      </w:r>
                      <w:proofErr w:type="spellEnd"/>
                      <w:r w:rsidR="00D727D8"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.,</w:t>
                      </w:r>
                      <w:proofErr w:type="gramEnd"/>
                      <w:r w:rsidR="00D727D8"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="00D727D8"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ovlašteni</w:t>
                      </w:r>
                      <w:proofErr w:type="spellEnd"/>
                      <w:r w:rsidR="00D727D8"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="00D727D8"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zastupnik</w:t>
                      </w:r>
                      <w:proofErr w:type="spellEnd"/>
                    </w:p>
                    <w:p w14:paraId="4381B685" w14:textId="26EC1ACA" w:rsidR="00D92401" w:rsidRPr="00D92401" w:rsidRDefault="00F85866" w:rsidP="00D92401">
                      <w:pPr>
                        <w:spacing w:after="0" w:line="240" w:lineRule="auto"/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eastAsia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croatiabona@crosig.hr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B027A0" w:rsidRPr="00B027A0" w:rsidSect="005D1601">
      <w:footerReference w:type="default" r:id="rId10"/>
      <w:pgSz w:w="11906" w:h="16838"/>
      <w:pgMar w:top="1985" w:right="849" w:bottom="53" w:left="1276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A94FC" w14:textId="77777777" w:rsidR="00D5597B" w:rsidRDefault="00D5597B" w:rsidP="00DF4215">
      <w:r>
        <w:separator/>
      </w:r>
    </w:p>
  </w:endnote>
  <w:endnote w:type="continuationSeparator" w:id="0">
    <w:p w14:paraId="0984CFE4" w14:textId="77777777" w:rsidR="00D5597B" w:rsidRDefault="00D5597B" w:rsidP="00DF4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rosig Reg">
    <w:altName w:val="Times New Roman"/>
    <w:charset w:val="EE"/>
    <w:family w:val="auto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osig Lt">
    <w:altName w:val="Times New Roman"/>
    <w:charset w:val="EE"/>
    <w:family w:val="auto"/>
    <w:pitch w:val="variable"/>
    <w:sig w:usb0="00000001" w:usb1="5001E4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rosig Sans Reg">
    <w:altName w:val="Times New Roman"/>
    <w:charset w:val="EE"/>
    <w:family w:val="auto"/>
    <w:pitch w:val="variable"/>
    <w:sig w:usb0="00000001" w:usb1="00000003" w:usb2="00000000" w:usb3="00000000" w:csb0="0000019F" w:csb1="00000000"/>
  </w:font>
  <w:font w:name="Crosig Sans Bld Ita">
    <w:altName w:val="Calibri"/>
    <w:charset w:val="00"/>
    <w:family w:val="auto"/>
    <w:pitch w:val="variable"/>
    <w:sig w:usb0="6000028F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1" w:rightFromText="181" w:vertAnchor="page" w:horzAnchor="margin" w:tblpYSpec="bottom"/>
      <w:tblOverlap w:val="never"/>
      <w:tblW w:w="0" w:type="auto"/>
      <w:tblLook w:val="04A0" w:firstRow="1" w:lastRow="0" w:firstColumn="1" w:lastColumn="0" w:noHBand="0" w:noVBand="1"/>
    </w:tblPr>
    <w:tblGrid>
      <w:gridCol w:w="8878"/>
    </w:tblGrid>
    <w:tr w:rsidR="00237D1D" w14:paraId="13823DAD" w14:textId="77777777" w:rsidTr="00C8279E">
      <w:trPr>
        <w:trHeight w:val="1531"/>
      </w:trPr>
      <w:tc>
        <w:tcPr>
          <w:tcW w:w="8878" w:type="dxa"/>
          <w:shd w:val="clear" w:color="auto" w:fill="auto"/>
        </w:tcPr>
        <w:p w14:paraId="66F30135" w14:textId="77777777" w:rsidR="00237D1D" w:rsidRPr="00525999" w:rsidRDefault="00237D1D" w:rsidP="00525999">
          <w:pPr>
            <w:pStyle w:val="Footer"/>
            <w:jc w:val="center"/>
            <w:rPr>
              <w:sz w:val="2"/>
              <w:szCs w:val="2"/>
            </w:rPr>
          </w:pPr>
        </w:p>
      </w:tc>
    </w:tr>
  </w:tbl>
  <w:p w14:paraId="0684CD26" w14:textId="77777777" w:rsidR="00237D1D" w:rsidRDefault="00237D1D" w:rsidP="003C758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4D2F84" w14:textId="77777777" w:rsidR="00D5597B" w:rsidRDefault="00D5597B" w:rsidP="00DF4215">
      <w:r>
        <w:separator/>
      </w:r>
    </w:p>
  </w:footnote>
  <w:footnote w:type="continuationSeparator" w:id="0">
    <w:p w14:paraId="116D38A5" w14:textId="77777777" w:rsidR="00D5597B" w:rsidRDefault="00D5597B" w:rsidP="00DF4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41AB"/>
    <w:multiLevelType w:val="hybridMultilevel"/>
    <w:tmpl w:val="8CB68F74"/>
    <w:lvl w:ilvl="0" w:tplc="A6D26FFC">
      <w:numFmt w:val="bullet"/>
      <w:lvlText w:val="-"/>
      <w:lvlJc w:val="left"/>
      <w:pPr>
        <w:ind w:left="408" w:hanging="360"/>
      </w:pPr>
      <w:rPr>
        <w:rFonts w:ascii="Crosig Reg" w:eastAsia="Calibri" w:hAnsi="Crosig Reg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">
    <w:nsid w:val="203D6E58"/>
    <w:multiLevelType w:val="hybridMultilevel"/>
    <w:tmpl w:val="FBCA09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716CF"/>
    <w:multiLevelType w:val="hybridMultilevel"/>
    <w:tmpl w:val="8DD6D9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DB"/>
    <w:rsid w:val="0000620A"/>
    <w:rsid w:val="00012E29"/>
    <w:rsid w:val="00017780"/>
    <w:rsid w:val="00041A3F"/>
    <w:rsid w:val="00071717"/>
    <w:rsid w:val="00081DF8"/>
    <w:rsid w:val="000A060D"/>
    <w:rsid w:val="000C3A7C"/>
    <w:rsid w:val="0011562B"/>
    <w:rsid w:val="001262EA"/>
    <w:rsid w:val="00136058"/>
    <w:rsid w:val="001360BC"/>
    <w:rsid w:val="0013704A"/>
    <w:rsid w:val="0014767B"/>
    <w:rsid w:val="00164128"/>
    <w:rsid w:val="001716FB"/>
    <w:rsid w:val="00193C54"/>
    <w:rsid w:val="001A48D2"/>
    <w:rsid w:val="001E4402"/>
    <w:rsid w:val="00201FA1"/>
    <w:rsid w:val="00225CDD"/>
    <w:rsid w:val="00227E1E"/>
    <w:rsid w:val="00232AB6"/>
    <w:rsid w:val="00234C4F"/>
    <w:rsid w:val="00237D1D"/>
    <w:rsid w:val="00255778"/>
    <w:rsid w:val="0026011F"/>
    <w:rsid w:val="00264E69"/>
    <w:rsid w:val="002D7231"/>
    <w:rsid w:val="003075D9"/>
    <w:rsid w:val="00377C3A"/>
    <w:rsid w:val="003A6FF3"/>
    <w:rsid w:val="003C7588"/>
    <w:rsid w:val="003E4CB5"/>
    <w:rsid w:val="00423813"/>
    <w:rsid w:val="00427CE2"/>
    <w:rsid w:val="00431319"/>
    <w:rsid w:val="00440A7B"/>
    <w:rsid w:val="00453EDB"/>
    <w:rsid w:val="00460820"/>
    <w:rsid w:val="0046643D"/>
    <w:rsid w:val="004B23F7"/>
    <w:rsid w:val="004C4FE6"/>
    <w:rsid w:val="004D5019"/>
    <w:rsid w:val="004D618B"/>
    <w:rsid w:val="00521A14"/>
    <w:rsid w:val="00525999"/>
    <w:rsid w:val="005521B7"/>
    <w:rsid w:val="00581CF9"/>
    <w:rsid w:val="005933F4"/>
    <w:rsid w:val="005B7BEA"/>
    <w:rsid w:val="005D1601"/>
    <w:rsid w:val="005F4484"/>
    <w:rsid w:val="00607ABD"/>
    <w:rsid w:val="00616E5B"/>
    <w:rsid w:val="00631BDF"/>
    <w:rsid w:val="006332FE"/>
    <w:rsid w:val="00666F34"/>
    <w:rsid w:val="00687838"/>
    <w:rsid w:val="0069411F"/>
    <w:rsid w:val="006C01BB"/>
    <w:rsid w:val="006C7D20"/>
    <w:rsid w:val="006F2C1A"/>
    <w:rsid w:val="006F7762"/>
    <w:rsid w:val="007213DD"/>
    <w:rsid w:val="007367CE"/>
    <w:rsid w:val="00780F69"/>
    <w:rsid w:val="007824DA"/>
    <w:rsid w:val="007904BA"/>
    <w:rsid w:val="007A4D69"/>
    <w:rsid w:val="007B5ABC"/>
    <w:rsid w:val="00817B7D"/>
    <w:rsid w:val="008300E6"/>
    <w:rsid w:val="00833E31"/>
    <w:rsid w:val="008343BD"/>
    <w:rsid w:val="00843A97"/>
    <w:rsid w:val="00856713"/>
    <w:rsid w:val="00870489"/>
    <w:rsid w:val="00882C56"/>
    <w:rsid w:val="008A46D2"/>
    <w:rsid w:val="008F2CE2"/>
    <w:rsid w:val="00905B67"/>
    <w:rsid w:val="009337E1"/>
    <w:rsid w:val="009567F2"/>
    <w:rsid w:val="009678ED"/>
    <w:rsid w:val="009842B1"/>
    <w:rsid w:val="00986412"/>
    <w:rsid w:val="009A0239"/>
    <w:rsid w:val="009A33D9"/>
    <w:rsid w:val="009A44E7"/>
    <w:rsid w:val="009B2E88"/>
    <w:rsid w:val="009F4864"/>
    <w:rsid w:val="00A07828"/>
    <w:rsid w:val="00A56A1F"/>
    <w:rsid w:val="00A71F8E"/>
    <w:rsid w:val="00AC00CC"/>
    <w:rsid w:val="00AE1544"/>
    <w:rsid w:val="00B027A0"/>
    <w:rsid w:val="00B2058D"/>
    <w:rsid w:val="00B235CD"/>
    <w:rsid w:val="00B27A10"/>
    <w:rsid w:val="00B456A4"/>
    <w:rsid w:val="00B76221"/>
    <w:rsid w:val="00BC41A4"/>
    <w:rsid w:val="00BC48C6"/>
    <w:rsid w:val="00BD6D68"/>
    <w:rsid w:val="00BE007E"/>
    <w:rsid w:val="00BE34E4"/>
    <w:rsid w:val="00C345AB"/>
    <w:rsid w:val="00C37650"/>
    <w:rsid w:val="00C644FE"/>
    <w:rsid w:val="00C73AD3"/>
    <w:rsid w:val="00C8279E"/>
    <w:rsid w:val="00C9354B"/>
    <w:rsid w:val="00C95A2A"/>
    <w:rsid w:val="00CB0C5E"/>
    <w:rsid w:val="00CC68D1"/>
    <w:rsid w:val="00CF0C41"/>
    <w:rsid w:val="00D02DDB"/>
    <w:rsid w:val="00D228FF"/>
    <w:rsid w:val="00D4386D"/>
    <w:rsid w:val="00D5597B"/>
    <w:rsid w:val="00D727D8"/>
    <w:rsid w:val="00D819D4"/>
    <w:rsid w:val="00D907CE"/>
    <w:rsid w:val="00D92401"/>
    <w:rsid w:val="00DA279E"/>
    <w:rsid w:val="00DB3CB0"/>
    <w:rsid w:val="00DE3304"/>
    <w:rsid w:val="00DF4215"/>
    <w:rsid w:val="00E07499"/>
    <w:rsid w:val="00E47114"/>
    <w:rsid w:val="00E527C1"/>
    <w:rsid w:val="00EB417B"/>
    <w:rsid w:val="00EC5C4F"/>
    <w:rsid w:val="00F2204E"/>
    <w:rsid w:val="00F47579"/>
    <w:rsid w:val="00F85866"/>
    <w:rsid w:val="00FA03C1"/>
    <w:rsid w:val="00FE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6D19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EDB"/>
    <w:pPr>
      <w:spacing w:after="200" w:line="276" w:lineRule="auto"/>
    </w:pPr>
    <w:rPr>
      <w:rFonts w:ascii="Crosig Lt" w:hAnsi="Crosig Lt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4215"/>
    <w:pPr>
      <w:tabs>
        <w:tab w:val="left" w:pos="3466"/>
      </w:tabs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4215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215"/>
    <w:pPr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4E4"/>
  </w:style>
  <w:style w:type="paragraph" w:styleId="Footer">
    <w:name w:val="footer"/>
    <w:basedOn w:val="Normal"/>
    <w:link w:val="FooterChar"/>
    <w:uiPriority w:val="99"/>
    <w:unhideWhenUsed/>
    <w:rsid w:val="00BE3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4E4"/>
  </w:style>
  <w:style w:type="table" w:styleId="TableGrid">
    <w:name w:val="Table Grid"/>
    <w:basedOn w:val="TableNormal"/>
    <w:uiPriority w:val="59"/>
    <w:rsid w:val="00BE3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E34E4"/>
    <w:rPr>
      <w:rFonts w:ascii="Tahoma" w:hAnsi="Tahoma" w:cs="Tahoma"/>
      <w:sz w:val="16"/>
      <w:szCs w:val="16"/>
    </w:rPr>
  </w:style>
  <w:style w:type="paragraph" w:styleId="Title">
    <w:name w:val="Title"/>
    <w:aliases w:val="Naslov"/>
    <w:basedOn w:val="Normal"/>
    <w:next w:val="Normal"/>
    <w:link w:val="TitleChar"/>
    <w:uiPriority w:val="10"/>
    <w:qFormat/>
    <w:rsid w:val="00DF4215"/>
    <w:rPr>
      <w:noProof/>
      <w:sz w:val="40"/>
      <w:szCs w:val="40"/>
      <w:lang w:eastAsia="hr-HR"/>
    </w:rPr>
  </w:style>
  <w:style w:type="character" w:customStyle="1" w:styleId="TitleChar">
    <w:name w:val="Title Char"/>
    <w:aliases w:val="Naslov Char"/>
    <w:link w:val="Title"/>
    <w:uiPriority w:val="10"/>
    <w:rsid w:val="00DF4215"/>
    <w:rPr>
      <w:rFonts w:ascii="Crosig Lt" w:hAnsi="Crosig Lt"/>
      <w:noProof/>
      <w:sz w:val="40"/>
      <w:szCs w:val="40"/>
      <w:lang w:eastAsia="hr-HR"/>
    </w:rPr>
  </w:style>
  <w:style w:type="character" w:customStyle="1" w:styleId="Heading1Char">
    <w:name w:val="Heading 1 Char"/>
    <w:link w:val="Heading1"/>
    <w:uiPriority w:val="9"/>
    <w:rsid w:val="00DF4215"/>
    <w:rPr>
      <w:rFonts w:ascii="Crosig Lt" w:hAnsi="Crosig Lt"/>
      <w:sz w:val="32"/>
      <w:szCs w:val="32"/>
    </w:rPr>
  </w:style>
  <w:style w:type="character" w:customStyle="1" w:styleId="Heading2Char">
    <w:name w:val="Heading 2 Char"/>
    <w:link w:val="Heading2"/>
    <w:uiPriority w:val="9"/>
    <w:rsid w:val="00DF4215"/>
    <w:rPr>
      <w:rFonts w:ascii="Crosig Lt" w:hAnsi="Crosig Lt"/>
      <w:sz w:val="28"/>
      <w:szCs w:val="28"/>
    </w:rPr>
  </w:style>
  <w:style w:type="character" w:customStyle="1" w:styleId="Heading3Char">
    <w:name w:val="Heading 3 Char"/>
    <w:link w:val="Heading3"/>
    <w:uiPriority w:val="9"/>
    <w:rsid w:val="00DF4215"/>
    <w:rPr>
      <w:rFonts w:ascii="Crosig Lt" w:hAnsi="Crosig Lt"/>
      <w:sz w:val="24"/>
      <w:szCs w:val="24"/>
    </w:rPr>
  </w:style>
  <w:style w:type="paragraph" w:styleId="Subtitle">
    <w:name w:val="Subtitle"/>
    <w:aliases w:val="Podnaslov"/>
    <w:basedOn w:val="Heading1"/>
    <w:next w:val="Normal"/>
    <w:link w:val="SubtitleChar"/>
    <w:uiPriority w:val="11"/>
    <w:qFormat/>
    <w:rsid w:val="00DF4215"/>
    <w:rPr>
      <w:i/>
    </w:rPr>
  </w:style>
  <w:style w:type="character" w:customStyle="1" w:styleId="SubtitleChar">
    <w:name w:val="Subtitle Char"/>
    <w:aliases w:val="Podnaslov Char"/>
    <w:link w:val="Subtitle"/>
    <w:uiPriority w:val="11"/>
    <w:rsid w:val="00DF4215"/>
    <w:rPr>
      <w:rFonts w:ascii="Crosig Lt" w:hAnsi="Crosig Lt"/>
      <w:i/>
      <w:sz w:val="32"/>
      <w:szCs w:val="32"/>
    </w:rPr>
  </w:style>
  <w:style w:type="character" w:styleId="SubtleEmphasis">
    <w:name w:val="Subtle Emphasis"/>
    <w:uiPriority w:val="19"/>
    <w:qFormat/>
    <w:rsid w:val="00DF4215"/>
    <w:rPr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9A33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EDB"/>
    <w:pPr>
      <w:spacing w:after="200" w:line="276" w:lineRule="auto"/>
    </w:pPr>
    <w:rPr>
      <w:rFonts w:ascii="Crosig Lt" w:hAnsi="Crosig Lt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4215"/>
    <w:pPr>
      <w:tabs>
        <w:tab w:val="left" w:pos="3466"/>
      </w:tabs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4215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215"/>
    <w:pPr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4E4"/>
  </w:style>
  <w:style w:type="paragraph" w:styleId="Footer">
    <w:name w:val="footer"/>
    <w:basedOn w:val="Normal"/>
    <w:link w:val="FooterChar"/>
    <w:uiPriority w:val="99"/>
    <w:unhideWhenUsed/>
    <w:rsid w:val="00BE3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4E4"/>
  </w:style>
  <w:style w:type="table" w:styleId="TableGrid">
    <w:name w:val="Table Grid"/>
    <w:basedOn w:val="TableNormal"/>
    <w:uiPriority w:val="59"/>
    <w:rsid w:val="00BE3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E34E4"/>
    <w:rPr>
      <w:rFonts w:ascii="Tahoma" w:hAnsi="Tahoma" w:cs="Tahoma"/>
      <w:sz w:val="16"/>
      <w:szCs w:val="16"/>
    </w:rPr>
  </w:style>
  <w:style w:type="paragraph" w:styleId="Title">
    <w:name w:val="Title"/>
    <w:aliases w:val="Naslov"/>
    <w:basedOn w:val="Normal"/>
    <w:next w:val="Normal"/>
    <w:link w:val="TitleChar"/>
    <w:uiPriority w:val="10"/>
    <w:qFormat/>
    <w:rsid w:val="00DF4215"/>
    <w:rPr>
      <w:noProof/>
      <w:sz w:val="40"/>
      <w:szCs w:val="40"/>
      <w:lang w:eastAsia="hr-HR"/>
    </w:rPr>
  </w:style>
  <w:style w:type="character" w:customStyle="1" w:styleId="TitleChar">
    <w:name w:val="Title Char"/>
    <w:aliases w:val="Naslov Char"/>
    <w:link w:val="Title"/>
    <w:uiPriority w:val="10"/>
    <w:rsid w:val="00DF4215"/>
    <w:rPr>
      <w:rFonts w:ascii="Crosig Lt" w:hAnsi="Crosig Lt"/>
      <w:noProof/>
      <w:sz w:val="40"/>
      <w:szCs w:val="40"/>
      <w:lang w:eastAsia="hr-HR"/>
    </w:rPr>
  </w:style>
  <w:style w:type="character" w:customStyle="1" w:styleId="Heading1Char">
    <w:name w:val="Heading 1 Char"/>
    <w:link w:val="Heading1"/>
    <w:uiPriority w:val="9"/>
    <w:rsid w:val="00DF4215"/>
    <w:rPr>
      <w:rFonts w:ascii="Crosig Lt" w:hAnsi="Crosig Lt"/>
      <w:sz w:val="32"/>
      <w:szCs w:val="32"/>
    </w:rPr>
  </w:style>
  <w:style w:type="character" w:customStyle="1" w:styleId="Heading2Char">
    <w:name w:val="Heading 2 Char"/>
    <w:link w:val="Heading2"/>
    <w:uiPriority w:val="9"/>
    <w:rsid w:val="00DF4215"/>
    <w:rPr>
      <w:rFonts w:ascii="Crosig Lt" w:hAnsi="Crosig Lt"/>
      <w:sz w:val="28"/>
      <w:szCs w:val="28"/>
    </w:rPr>
  </w:style>
  <w:style w:type="character" w:customStyle="1" w:styleId="Heading3Char">
    <w:name w:val="Heading 3 Char"/>
    <w:link w:val="Heading3"/>
    <w:uiPriority w:val="9"/>
    <w:rsid w:val="00DF4215"/>
    <w:rPr>
      <w:rFonts w:ascii="Crosig Lt" w:hAnsi="Crosig Lt"/>
      <w:sz w:val="24"/>
      <w:szCs w:val="24"/>
    </w:rPr>
  </w:style>
  <w:style w:type="paragraph" w:styleId="Subtitle">
    <w:name w:val="Subtitle"/>
    <w:aliases w:val="Podnaslov"/>
    <w:basedOn w:val="Heading1"/>
    <w:next w:val="Normal"/>
    <w:link w:val="SubtitleChar"/>
    <w:uiPriority w:val="11"/>
    <w:qFormat/>
    <w:rsid w:val="00DF4215"/>
    <w:rPr>
      <w:i/>
    </w:rPr>
  </w:style>
  <w:style w:type="character" w:customStyle="1" w:styleId="SubtitleChar">
    <w:name w:val="Subtitle Char"/>
    <w:aliases w:val="Podnaslov Char"/>
    <w:link w:val="Subtitle"/>
    <w:uiPriority w:val="11"/>
    <w:rsid w:val="00DF4215"/>
    <w:rPr>
      <w:rFonts w:ascii="Crosig Lt" w:hAnsi="Crosig Lt"/>
      <w:i/>
      <w:sz w:val="32"/>
      <w:szCs w:val="32"/>
    </w:rPr>
  </w:style>
  <w:style w:type="character" w:styleId="SubtleEmphasis">
    <w:name w:val="Subtle Emphasis"/>
    <w:uiPriority w:val="19"/>
    <w:qFormat/>
    <w:rsid w:val="00DF4215"/>
    <w:rPr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9A3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ujevic\AppData\Roaming\Microsoft\Templates\1%20Eksterni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 Eksterni memorandum</Template>
  <TotalTime>0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Croatia osiguranje d.d.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Barbara</cp:lastModifiedBy>
  <cp:revision>2</cp:revision>
  <cp:lastPrinted>2018-07-06T13:37:00Z</cp:lastPrinted>
  <dcterms:created xsi:type="dcterms:W3CDTF">2018-10-05T10:44:00Z</dcterms:created>
  <dcterms:modified xsi:type="dcterms:W3CDTF">2018-10-05T10:44:00Z</dcterms:modified>
</cp:coreProperties>
</file>